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29E2C" w14:textId="77777777" w:rsidR="00AA1FBA" w:rsidRPr="00D311C4" w:rsidRDefault="00D311C4" w:rsidP="00604C73">
      <w:pPr>
        <w:jc w:val="center"/>
        <w:rPr>
          <w:b/>
          <w:sz w:val="28"/>
          <w:szCs w:val="28"/>
        </w:rPr>
      </w:pPr>
      <w:r w:rsidRPr="00D311C4">
        <w:rPr>
          <w:b/>
          <w:sz w:val="28"/>
          <w:szCs w:val="28"/>
        </w:rPr>
        <w:t>Withdrawal Form</w:t>
      </w:r>
      <w:r w:rsidR="00CE03E5">
        <w:rPr>
          <w:b/>
          <w:sz w:val="28"/>
          <w:szCs w:val="28"/>
        </w:rPr>
        <w:t xml:space="preserve"> – </w:t>
      </w:r>
      <w:r w:rsidR="006D5E96">
        <w:rPr>
          <w:b/>
          <w:sz w:val="28"/>
          <w:szCs w:val="28"/>
        </w:rPr>
        <w:t>Spring</w:t>
      </w:r>
      <w:r w:rsidR="00CE03E5">
        <w:rPr>
          <w:b/>
          <w:sz w:val="28"/>
          <w:szCs w:val="28"/>
        </w:rPr>
        <w:t xml:space="preserve"> </w:t>
      </w:r>
      <w:r w:rsidR="00864734">
        <w:rPr>
          <w:b/>
          <w:sz w:val="28"/>
          <w:szCs w:val="28"/>
        </w:rPr>
        <w:t>202</w:t>
      </w:r>
      <w:r w:rsidR="006D5E96">
        <w:rPr>
          <w:b/>
          <w:sz w:val="28"/>
          <w:szCs w:val="28"/>
        </w:rPr>
        <w:t>6</w:t>
      </w:r>
    </w:p>
    <w:p w14:paraId="3D6AF26C" w14:textId="77777777" w:rsidR="00AA1FBA" w:rsidRPr="002832B6" w:rsidRDefault="00AA1FBA" w:rsidP="00604C73">
      <w:pPr>
        <w:jc w:val="center"/>
        <w:rPr>
          <w:b/>
          <w:sz w:val="12"/>
        </w:rPr>
      </w:pPr>
    </w:p>
    <w:p w14:paraId="4AE2FD90" w14:textId="77777777" w:rsidR="00B6368D" w:rsidRPr="0001607C" w:rsidRDefault="00B6368D" w:rsidP="00604C73">
      <w:pPr>
        <w:jc w:val="both"/>
      </w:pPr>
      <w:r w:rsidRPr="0001607C">
        <w:t>This form is to be used when a s</w:t>
      </w:r>
      <w:r w:rsidR="00AA1FBA" w:rsidRPr="0001607C">
        <w:t>tudent find</w:t>
      </w:r>
      <w:r w:rsidRPr="0001607C">
        <w:t>s</w:t>
      </w:r>
      <w:r w:rsidR="00AA1FBA" w:rsidRPr="0001607C">
        <w:t xml:space="preserve"> it necessary to </w:t>
      </w:r>
      <w:r w:rsidR="00AA1FBA" w:rsidRPr="00C14EDE">
        <w:rPr>
          <w:b/>
        </w:rPr>
        <w:t xml:space="preserve">withdraw from </w:t>
      </w:r>
      <w:r w:rsidRPr="00C14EDE">
        <w:rPr>
          <w:b/>
        </w:rPr>
        <w:t>all courses for the semester</w:t>
      </w:r>
      <w:r w:rsidR="00C14EDE">
        <w:t xml:space="preserve"> or to permanently withdraw from the University</w:t>
      </w:r>
      <w:r w:rsidR="007A4A8D" w:rsidRPr="0001607C">
        <w:t>.  It</w:t>
      </w:r>
      <w:r w:rsidR="0044206F" w:rsidRPr="0001607C">
        <w:t xml:space="preserve"> must be completed by the student</w:t>
      </w:r>
      <w:r w:rsidRPr="0001607C">
        <w:t>.</w:t>
      </w:r>
      <w:r w:rsidR="0044206F" w:rsidRPr="0001607C">
        <w:t xml:space="preserve">  Review the entire Withdrawal Policy </w:t>
      </w:r>
      <w:r w:rsidR="00CE03E5" w:rsidRPr="0001607C">
        <w:t xml:space="preserve">under the Academic Policies link </w:t>
      </w:r>
      <w:r w:rsidR="00856267" w:rsidRPr="0001607C">
        <w:t xml:space="preserve">in the </w:t>
      </w:r>
      <w:hyperlink r:id="rId8" w:history="1">
        <w:r w:rsidR="0044206F" w:rsidRPr="0001607C">
          <w:rPr>
            <w:rStyle w:val="Hyperlink"/>
          </w:rPr>
          <w:t xml:space="preserve">University </w:t>
        </w:r>
        <w:r w:rsidR="00856267" w:rsidRPr="0001607C">
          <w:rPr>
            <w:rStyle w:val="Hyperlink"/>
          </w:rPr>
          <w:t>Cou</w:t>
        </w:r>
        <w:r w:rsidR="00AA4662" w:rsidRPr="0001607C">
          <w:rPr>
            <w:rStyle w:val="Hyperlink"/>
          </w:rPr>
          <w:t>r</w:t>
        </w:r>
        <w:r w:rsidR="00856267" w:rsidRPr="0001607C">
          <w:rPr>
            <w:rStyle w:val="Hyperlink"/>
          </w:rPr>
          <w:t>se Catalog</w:t>
        </w:r>
      </w:hyperlink>
      <w:r w:rsidR="00C14EDE">
        <w:t xml:space="preserve"> prior to completing this form.</w:t>
      </w:r>
    </w:p>
    <w:p w14:paraId="01265F79" w14:textId="77777777" w:rsidR="00C14EDE" w:rsidRDefault="00C14EDE" w:rsidP="00604C73"/>
    <w:p w14:paraId="3829567C" w14:textId="77777777" w:rsidR="00C14EDE" w:rsidRDefault="002832B6" w:rsidP="00604C73">
      <w:r w:rsidRPr="0001607C">
        <w:t xml:space="preserve">For the </w:t>
      </w:r>
      <w:r w:rsidR="006D5E96">
        <w:t>Spring</w:t>
      </w:r>
      <w:r w:rsidRPr="0001607C">
        <w:t xml:space="preserve"> </w:t>
      </w:r>
      <w:r w:rsidR="00864734">
        <w:t>202</w:t>
      </w:r>
      <w:r w:rsidR="006D5E96">
        <w:t>6</w:t>
      </w:r>
      <w:r w:rsidRPr="0001607C">
        <w:t xml:space="preserve"> semester</w:t>
      </w:r>
      <w:r w:rsidR="00C14EDE">
        <w:t>:</w:t>
      </w:r>
    </w:p>
    <w:p w14:paraId="24E7AF5D" w14:textId="77777777" w:rsidR="00C14EDE" w:rsidRPr="00C14EDE" w:rsidRDefault="00C14EDE" w:rsidP="00604C73">
      <w:pPr>
        <w:pStyle w:val="ListParagraph"/>
        <w:numPr>
          <w:ilvl w:val="0"/>
          <w:numId w:val="3"/>
        </w:numPr>
        <w:rPr>
          <w:b/>
          <w:i/>
        </w:rPr>
      </w:pPr>
      <w:r>
        <w:t xml:space="preserve">All </w:t>
      </w:r>
      <w:r w:rsidRPr="00C14EDE">
        <w:rPr>
          <w:b/>
        </w:rPr>
        <w:t>tuition refunds dates</w:t>
      </w:r>
      <w:r>
        <w:t xml:space="preserve"> can be found here: </w:t>
      </w:r>
      <w:hyperlink r:id="rId9" w:history="1">
        <w:r w:rsidRPr="00C14EDE">
          <w:rPr>
            <w:rStyle w:val="Hyperlink"/>
          </w:rPr>
          <w:t>Academic Calendar</w:t>
        </w:r>
      </w:hyperlink>
    </w:p>
    <w:p w14:paraId="673F3955" w14:textId="77777777" w:rsidR="002832B6" w:rsidRPr="00C14EDE" w:rsidRDefault="00C14EDE" w:rsidP="00604C73">
      <w:pPr>
        <w:pStyle w:val="ListParagraph"/>
        <w:numPr>
          <w:ilvl w:val="0"/>
          <w:numId w:val="3"/>
        </w:numPr>
        <w:rPr>
          <w:b/>
          <w:i/>
        </w:rPr>
      </w:pPr>
      <w:r w:rsidRPr="00C14EDE">
        <w:t xml:space="preserve">The </w:t>
      </w:r>
      <w:r w:rsidR="002832B6" w:rsidRPr="00C14EDE">
        <w:t xml:space="preserve">Last Date to Withdraw from </w:t>
      </w:r>
      <w:r w:rsidR="006D5E96">
        <w:t>Spring 2026</w:t>
      </w:r>
      <w:r w:rsidRPr="00C14EDE">
        <w:t xml:space="preserve"> is</w:t>
      </w:r>
      <w:r w:rsidR="003064BF" w:rsidRPr="00C14EDE">
        <w:t xml:space="preserve"> </w:t>
      </w:r>
      <w:r w:rsidR="006D5E96">
        <w:t>April 1</w:t>
      </w:r>
      <w:r w:rsidR="002832B6" w:rsidRPr="00C14EDE">
        <w:t>, 20</w:t>
      </w:r>
      <w:r w:rsidR="00F011D7" w:rsidRPr="00C14EDE">
        <w:t>2</w:t>
      </w:r>
      <w:r w:rsidR="006D5E96">
        <w:t>6</w:t>
      </w:r>
      <w:r>
        <w:t>*</w:t>
      </w:r>
    </w:p>
    <w:p w14:paraId="7F8754B5" w14:textId="77777777" w:rsidR="002832B6" w:rsidRPr="0001607C" w:rsidRDefault="002832B6" w:rsidP="00604C73">
      <w:pPr>
        <w:rPr>
          <w:i/>
        </w:rPr>
      </w:pPr>
    </w:p>
    <w:p w14:paraId="05C99400" w14:textId="77777777" w:rsidR="00A07054" w:rsidRPr="0001607C" w:rsidRDefault="00A07054" w:rsidP="00604C73">
      <w:r w:rsidRPr="0001607C">
        <w:t>When a student officially withdraws</w:t>
      </w:r>
      <w:r w:rsidR="00B6368D" w:rsidRPr="0001607C">
        <w:t xml:space="preserve">, </w:t>
      </w:r>
      <w:r w:rsidRPr="0001607C">
        <w:t>charges will be adjusted according to the refund schedule</w:t>
      </w:r>
      <w:r w:rsidR="00216C05">
        <w:t xml:space="preserve"> in all cases other than active military orders.</w:t>
      </w:r>
      <w:r w:rsidRPr="0001607C">
        <w:t xml:space="preserve"> The full amount of tuition will be due unless the withdrawal occurs during the refund period; all fees are non-refundable. </w:t>
      </w:r>
      <w:r w:rsidR="00D154D3" w:rsidRPr="0001607C">
        <w:t xml:space="preserve"> </w:t>
      </w:r>
      <w:r w:rsidRPr="0001607C">
        <w:t xml:space="preserve">Refer to “Adjustments &amp; Refunds of Tuition” </w:t>
      </w:r>
      <w:r w:rsidR="006F57EE" w:rsidRPr="0001607C">
        <w:t>in the University</w:t>
      </w:r>
      <w:r w:rsidR="00D154D3" w:rsidRPr="0001607C">
        <w:t xml:space="preserve"> </w:t>
      </w:r>
      <w:r w:rsidR="0044206F" w:rsidRPr="0001607C">
        <w:t xml:space="preserve">Course </w:t>
      </w:r>
      <w:r w:rsidR="006F57EE" w:rsidRPr="0001607C">
        <w:t>Catalog.</w:t>
      </w:r>
      <w:r w:rsidR="00216C05">
        <w:t xml:space="preserve">  Also see the </w:t>
      </w:r>
      <w:hyperlink r:id="rId10" w:history="1">
        <w:r w:rsidR="00216C05" w:rsidRPr="00216C05">
          <w:rPr>
            <w:rStyle w:val="Hyperlink"/>
          </w:rPr>
          <w:t>Student Accounts portal</w:t>
        </w:r>
      </w:hyperlink>
      <w:r w:rsidR="00216C05">
        <w:t xml:space="preserve"> for withdrawal dates and refund information.</w:t>
      </w:r>
    </w:p>
    <w:p w14:paraId="213F7B60" w14:textId="77777777" w:rsidR="00A07054" w:rsidRPr="0001607C" w:rsidRDefault="00A07054" w:rsidP="00604C73">
      <w:pPr>
        <w:ind w:left="720" w:hanging="720"/>
      </w:pPr>
    </w:p>
    <w:p w14:paraId="1B6CCE45" w14:textId="77777777" w:rsidR="00AA1FBA" w:rsidRPr="0001607C" w:rsidRDefault="00AA1FBA" w:rsidP="00604C73">
      <w:pPr>
        <w:ind w:left="720" w:hanging="720"/>
      </w:pPr>
      <w:r w:rsidRPr="00216C05">
        <w:rPr>
          <w:b/>
          <w:bCs/>
        </w:rPr>
        <w:t>Institutional Financial Aid Refund Policy</w:t>
      </w:r>
      <w:r w:rsidRPr="0001607C">
        <w:t>:</w:t>
      </w:r>
    </w:p>
    <w:p w14:paraId="3831EFFA" w14:textId="77777777" w:rsidR="002832B6" w:rsidRDefault="002832B6" w:rsidP="00604C73">
      <w:pPr>
        <w:autoSpaceDE w:val="0"/>
        <w:autoSpaceDN w:val="0"/>
        <w:adjustRightInd w:val="0"/>
      </w:pPr>
      <w:r w:rsidRPr="0001607C">
        <w:t>When a student has Institutional Financial Aid from Bellarmine University and completely withdraws during the time that a tuition refund is due, the student is eligible to keep the same percentage of Institutional Financial Aid that they are charged for tuition. The remaining aid is refunded to the financial aid programs.</w:t>
      </w:r>
      <w:r w:rsidR="00216C05">
        <w:t xml:space="preserve"> </w:t>
      </w:r>
      <w:r w:rsidR="00216C05" w:rsidRPr="00216C05">
        <w:t>Please note that Federal Aid may need to be returned as well as KY State Aid. Please see the Office of Financial Aid and Student Accounts to understand the financial implications.</w:t>
      </w:r>
    </w:p>
    <w:p w14:paraId="6ED02B86" w14:textId="77777777" w:rsidR="00C14EDE" w:rsidRDefault="00C14EDE" w:rsidP="00604C73">
      <w:pPr>
        <w:autoSpaceDE w:val="0"/>
        <w:autoSpaceDN w:val="0"/>
        <w:adjustRightInd w:val="0"/>
      </w:pPr>
    </w:p>
    <w:p w14:paraId="4322AE7D" w14:textId="77777777" w:rsidR="00C14EDE" w:rsidRPr="009E45F7" w:rsidRDefault="00C14EDE" w:rsidP="00604C73">
      <w:pPr>
        <w:autoSpaceDE w:val="0"/>
        <w:autoSpaceDN w:val="0"/>
        <w:adjustRightInd w:val="0"/>
        <w:rPr>
          <w:i/>
        </w:rPr>
      </w:pPr>
      <w:r w:rsidRPr="009E45F7">
        <w:rPr>
          <w:i/>
        </w:rPr>
        <w:t>*</w:t>
      </w:r>
      <w:r w:rsidR="00C054A8">
        <w:rPr>
          <w:i/>
        </w:rPr>
        <w:t>See below for Medical or Military withdraw</w:t>
      </w:r>
      <w:r w:rsidR="006247E0">
        <w:rPr>
          <w:i/>
        </w:rPr>
        <w:t>a</w:t>
      </w:r>
      <w:r w:rsidR="00C054A8">
        <w:rPr>
          <w:i/>
        </w:rPr>
        <w:t>l procedures</w:t>
      </w:r>
      <w:r w:rsidR="00D530A8">
        <w:rPr>
          <w:i/>
        </w:rPr>
        <w:t xml:space="preserve">. </w:t>
      </w:r>
      <w:r w:rsidR="00AF7A61">
        <w:rPr>
          <w:i/>
        </w:rPr>
        <w:t>P</w:t>
      </w:r>
      <w:r w:rsidR="006247E0">
        <w:rPr>
          <w:i/>
        </w:rPr>
        <w:t xml:space="preserve">etitions to withdrawal </w:t>
      </w:r>
      <w:r w:rsidR="004D60ED">
        <w:rPr>
          <w:i/>
        </w:rPr>
        <w:t xml:space="preserve">(other than medical or military) </w:t>
      </w:r>
      <w:r w:rsidR="006247E0">
        <w:rPr>
          <w:i/>
        </w:rPr>
        <w:t>after the published</w:t>
      </w:r>
      <w:r w:rsidR="00AF7A61">
        <w:rPr>
          <w:i/>
        </w:rPr>
        <w:t xml:space="preserve"> deadline must be submitted p</w:t>
      </w:r>
      <w:r w:rsidR="004D60ED">
        <w:rPr>
          <w:i/>
        </w:rPr>
        <w:t>rior to the end of the semester</w:t>
      </w:r>
      <w:r w:rsidR="00D530A8">
        <w:rPr>
          <w:i/>
        </w:rPr>
        <w:t>,</w:t>
      </w:r>
      <w:r w:rsidR="004D60ED">
        <w:rPr>
          <w:i/>
        </w:rPr>
        <w:t xml:space="preserve"> </w:t>
      </w:r>
      <w:r w:rsidR="00AA7FCC">
        <w:rPr>
          <w:i/>
        </w:rPr>
        <w:t>following</w:t>
      </w:r>
      <w:r w:rsidR="004D60ED">
        <w:rPr>
          <w:i/>
        </w:rPr>
        <w:t xml:space="preserve"> the </w:t>
      </w:r>
      <w:r w:rsidR="004D60ED" w:rsidRPr="004D60ED">
        <w:rPr>
          <w:i/>
        </w:rPr>
        <w:t>Academic Petitio</w:t>
      </w:r>
      <w:r w:rsidR="00AA7FCC">
        <w:rPr>
          <w:i/>
        </w:rPr>
        <w:t>n Policy outlined in the Catalog.</w:t>
      </w:r>
    </w:p>
    <w:p w14:paraId="248CC029" w14:textId="77777777" w:rsidR="00AA1FBA" w:rsidRDefault="00AA1FBA" w:rsidP="0099425A">
      <w:pPr>
        <w:pBdr>
          <w:bottom w:val="single" w:sz="12" w:space="1" w:color="auto"/>
        </w:pBdr>
        <w:rPr>
          <w:sz w:val="22"/>
        </w:rPr>
      </w:pPr>
    </w:p>
    <w:p w14:paraId="46B4BB10" w14:textId="77777777" w:rsidR="00AA1FBA" w:rsidRPr="002832B6" w:rsidRDefault="00AA1FBA" w:rsidP="002832B6">
      <w:pPr>
        <w:rPr>
          <w:b/>
          <w:i/>
          <w:sz w:val="4"/>
          <w:u w:val="single"/>
        </w:rPr>
      </w:pPr>
    </w:p>
    <w:p w14:paraId="1E792A4F" w14:textId="77777777" w:rsidR="00D94A4A" w:rsidRDefault="00D94A4A" w:rsidP="00AA1FBA">
      <w:pPr>
        <w:rPr>
          <w:sz w:val="22"/>
        </w:rPr>
      </w:pPr>
    </w:p>
    <w:p w14:paraId="2958D5D8" w14:textId="77777777" w:rsidR="00AA1FBA" w:rsidRPr="0001607C" w:rsidRDefault="00AA1FBA" w:rsidP="00AA1FBA">
      <w:r w:rsidRPr="0001607C">
        <w:t xml:space="preserve">Student ID </w:t>
      </w:r>
      <w:r w:rsidR="00D30DA5" w:rsidRPr="0001607C">
        <w:t>Number _</w:t>
      </w:r>
      <w:r w:rsidRPr="0001607C">
        <w:t>________________________</w:t>
      </w:r>
      <w:r w:rsidR="00A07054" w:rsidRPr="0001607C">
        <w:t>____</w:t>
      </w:r>
      <w:r w:rsidR="00A33F27">
        <w:t>____</w:t>
      </w:r>
      <w:r w:rsidR="00A33F27">
        <w:tab/>
      </w:r>
      <w:r w:rsidR="00A33F27">
        <w:tab/>
      </w:r>
      <w:r w:rsidRPr="0001607C">
        <w:t>Today’s Date _________</w:t>
      </w:r>
      <w:r w:rsidR="00A07054" w:rsidRPr="0001607C">
        <w:t>_______________</w:t>
      </w:r>
      <w:r w:rsidRPr="0001607C">
        <w:t>__</w:t>
      </w:r>
      <w:r w:rsidR="00B72628">
        <w:t>___________</w:t>
      </w:r>
      <w:r w:rsidRPr="0001607C">
        <w:t>__</w:t>
      </w:r>
    </w:p>
    <w:p w14:paraId="50107B56" w14:textId="77777777" w:rsidR="00AA1FBA" w:rsidRPr="0001607C" w:rsidRDefault="00AA1FBA" w:rsidP="00AA1FBA"/>
    <w:p w14:paraId="2358711A" w14:textId="77777777" w:rsidR="00AA1FBA" w:rsidRPr="0001607C" w:rsidRDefault="00AA1FBA" w:rsidP="00AA1FBA">
      <w:r w:rsidRPr="0001607C">
        <w:t xml:space="preserve">Last </w:t>
      </w:r>
      <w:r w:rsidR="00D30DA5" w:rsidRPr="0001607C">
        <w:t>Name _</w:t>
      </w:r>
      <w:r w:rsidRPr="0001607C">
        <w:t>___________</w:t>
      </w:r>
      <w:r w:rsidR="00A07054" w:rsidRPr="0001607C">
        <w:t>_____</w:t>
      </w:r>
      <w:r w:rsidRPr="0001607C">
        <w:t>____________________</w:t>
      </w:r>
      <w:r w:rsidR="00A33F27">
        <w:t>___</w:t>
      </w:r>
      <w:r w:rsidR="00A33F27">
        <w:tab/>
      </w:r>
      <w:r w:rsidR="00A33F27">
        <w:tab/>
      </w:r>
      <w:r w:rsidRPr="0001607C">
        <w:t xml:space="preserve">First </w:t>
      </w:r>
      <w:r w:rsidR="00D30DA5" w:rsidRPr="0001607C">
        <w:t>Name _</w:t>
      </w:r>
      <w:r w:rsidRPr="0001607C">
        <w:t>________</w:t>
      </w:r>
      <w:r w:rsidR="00A07054" w:rsidRPr="0001607C">
        <w:t>________</w:t>
      </w:r>
      <w:r w:rsidRPr="0001607C">
        <w:t>___________</w:t>
      </w:r>
      <w:r w:rsidR="00B72628">
        <w:t>__________</w:t>
      </w:r>
      <w:r w:rsidRPr="0001607C">
        <w:t>__</w:t>
      </w:r>
      <w:r w:rsidRPr="0001607C">
        <w:tab/>
      </w:r>
    </w:p>
    <w:p w14:paraId="12F7CAA4" w14:textId="77777777" w:rsidR="00AA1FBA" w:rsidRPr="0001607C" w:rsidRDefault="00AA1FBA" w:rsidP="00AA1FBA"/>
    <w:p w14:paraId="4725A109" w14:textId="77777777" w:rsidR="00AA1FBA" w:rsidRPr="0001607C" w:rsidRDefault="00AA1FBA" w:rsidP="00AA1FBA">
      <w:r w:rsidRPr="0001607C">
        <w:t>Did you attend any classes this semester</w:t>
      </w:r>
      <w:r w:rsidR="00D30DA5" w:rsidRPr="0001607C">
        <w:t>?</w:t>
      </w:r>
      <w:r w:rsidRPr="0001607C">
        <w:t xml:space="preserve"> __________</w:t>
      </w:r>
      <w:r w:rsidR="00A07054" w:rsidRPr="0001607C">
        <w:t>____</w:t>
      </w:r>
      <w:r w:rsidRPr="0001607C">
        <w:t xml:space="preserve">___  </w:t>
      </w:r>
      <w:r w:rsidR="00A07054" w:rsidRPr="0001607C">
        <w:tab/>
      </w:r>
      <w:r w:rsidRPr="0001607C">
        <w:t xml:space="preserve">Last date </w:t>
      </w:r>
      <w:r w:rsidR="00B72628">
        <w:t xml:space="preserve">of last class </w:t>
      </w:r>
      <w:r w:rsidRPr="0001607C">
        <w:t>attended ________</w:t>
      </w:r>
      <w:r w:rsidR="00A07054" w:rsidRPr="0001607C">
        <w:t>_________</w:t>
      </w:r>
      <w:r w:rsidRPr="0001607C">
        <w:t>__</w:t>
      </w:r>
      <w:r w:rsidR="00B72628">
        <w:t>______</w:t>
      </w:r>
    </w:p>
    <w:p w14:paraId="099FBD99" w14:textId="77777777" w:rsidR="00AA1FBA" w:rsidRPr="0001607C" w:rsidRDefault="00AA1FBA" w:rsidP="00AA1FBA"/>
    <w:p w14:paraId="50395C90" w14:textId="77777777" w:rsidR="00AC2F73" w:rsidRPr="0001607C" w:rsidRDefault="00AC2F73" w:rsidP="00C71887">
      <w:r w:rsidRPr="0001607C">
        <w:t>Reason for Withdrawal ________________________________________________________________________</w:t>
      </w:r>
      <w:r w:rsidR="00B72628">
        <w:t>_______________</w:t>
      </w:r>
      <w:r w:rsidRPr="0001607C">
        <w:t>_</w:t>
      </w:r>
    </w:p>
    <w:p w14:paraId="43A0F32D" w14:textId="77777777" w:rsidR="00AC2F73" w:rsidRPr="0001607C" w:rsidRDefault="00AC2F73" w:rsidP="00D311C4">
      <w:pPr>
        <w:ind w:left="720" w:hanging="720"/>
      </w:pPr>
    </w:p>
    <w:p w14:paraId="109DF0A6" w14:textId="77777777" w:rsidR="00762B2D" w:rsidRPr="0001607C" w:rsidRDefault="00762B2D" w:rsidP="00762B2D">
      <w:pPr>
        <w:contextualSpacing/>
      </w:pPr>
      <w:r w:rsidRPr="0001607C">
        <w:t>Check only one of the following boxes:</w:t>
      </w:r>
    </w:p>
    <w:p w14:paraId="1625C7FB" w14:textId="77777777" w:rsidR="00762B2D" w:rsidRPr="0001607C" w:rsidRDefault="00762B2D" w:rsidP="00762B2D">
      <w:pPr>
        <w:contextualSpacing/>
      </w:pPr>
    </w:p>
    <w:p w14:paraId="42759A16" w14:textId="77777777" w:rsidR="00762B2D" w:rsidRPr="0001607C" w:rsidRDefault="00762B2D" w:rsidP="00762B2D">
      <w:pPr>
        <w:pStyle w:val="ListParagraph"/>
        <w:numPr>
          <w:ilvl w:val="0"/>
          <w:numId w:val="2"/>
        </w:numPr>
      </w:pPr>
      <w:r w:rsidRPr="0001607C">
        <w:t>Check this box if this is a permanent withdrawal from Bellarmine University</w:t>
      </w:r>
      <w:r w:rsidR="00C71887">
        <w:t xml:space="preserve"> (a</w:t>
      </w:r>
      <w:r w:rsidRPr="0001607C">
        <w:t xml:space="preserve">ny future registered </w:t>
      </w:r>
      <w:r w:rsidR="00C71887">
        <w:t xml:space="preserve">credits </w:t>
      </w:r>
      <w:r w:rsidRPr="0001607C">
        <w:t>will be dropped).</w:t>
      </w:r>
    </w:p>
    <w:p w14:paraId="34A516C9" w14:textId="77777777" w:rsidR="00762B2D" w:rsidRPr="0001607C" w:rsidRDefault="00762B2D" w:rsidP="00C14EDE">
      <w:pPr>
        <w:pStyle w:val="ListParagraph"/>
        <w:numPr>
          <w:ilvl w:val="0"/>
          <w:numId w:val="1"/>
        </w:numPr>
      </w:pPr>
      <w:r w:rsidRPr="0001607C">
        <w:t>Check this box if you intend to return to Bella</w:t>
      </w:r>
      <w:r w:rsidR="00C71887">
        <w:t xml:space="preserve">rmine University for </w:t>
      </w:r>
      <w:r w:rsidRPr="0001607C">
        <w:t xml:space="preserve">the </w:t>
      </w:r>
      <w:r w:rsidR="006D5E96">
        <w:t>Summer of Fall</w:t>
      </w:r>
      <w:r w:rsidRPr="0001607C">
        <w:t xml:space="preserve"> </w:t>
      </w:r>
      <w:r w:rsidR="00864734">
        <w:t>202</w:t>
      </w:r>
      <w:r w:rsidR="00F123F0">
        <w:t>6</w:t>
      </w:r>
      <w:r w:rsidRPr="0001607C">
        <w:t xml:space="preserve"> semester.</w:t>
      </w:r>
      <w:r w:rsidR="0001607C">
        <w:t xml:space="preserve"> </w:t>
      </w:r>
      <w:r w:rsidR="0001607C" w:rsidRPr="00A14382">
        <w:t>Your status will remain active and you will be held to the Bellarmine Code of Conduct during your absence.</w:t>
      </w:r>
    </w:p>
    <w:p w14:paraId="3C67D9DD" w14:textId="77777777" w:rsidR="00762B2D" w:rsidRPr="0001607C" w:rsidRDefault="00762B2D" w:rsidP="00762B2D">
      <w:pPr>
        <w:contextualSpacing/>
      </w:pPr>
    </w:p>
    <w:p w14:paraId="771DB9A4" w14:textId="77777777" w:rsidR="00762B2D" w:rsidRPr="0001607C" w:rsidRDefault="00762B2D" w:rsidP="00762B2D">
      <w:pPr>
        <w:contextualSpacing/>
      </w:pPr>
      <w:r w:rsidRPr="0001607C">
        <w:t xml:space="preserve">Student’s Signature ___________________________________________ </w:t>
      </w:r>
      <w:r w:rsidRPr="0001607C">
        <w:tab/>
        <w:t>Date ______________________</w:t>
      </w:r>
    </w:p>
    <w:p w14:paraId="4A67B7EC" w14:textId="77777777" w:rsidR="007A4A8D" w:rsidRPr="0001607C" w:rsidRDefault="007A4A8D" w:rsidP="004C4692">
      <w:pPr>
        <w:jc w:val="both"/>
      </w:pPr>
    </w:p>
    <w:p w14:paraId="0807AF94" w14:textId="77777777" w:rsidR="00220410" w:rsidRPr="0001607C" w:rsidRDefault="009E45F7" w:rsidP="0099425A">
      <w:pPr>
        <w:spacing w:line="276" w:lineRule="auto"/>
        <w:rPr>
          <w:b/>
        </w:rPr>
      </w:pPr>
      <w:r>
        <w:rPr>
          <w:b/>
        </w:rPr>
        <w:t>Notifications</w:t>
      </w:r>
      <w:r w:rsidR="007A4A8D" w:rsidRPr="0001607C">
        <w:rPr>
          <w:b/>
        </w:rPr>
        <w:t>:</w:t>
      </w:r>
    </w:p>
    <w:p w14:paraId="29E78840" w14:textId="77777777" w:rsidR="00DB6F52" w:rsidRPr="004861DE" w:rsidRDefault="00DB6F52" w:rsidP="0001607C">
      <w:pPr>
        <w:spacing w:line="276" w:lineRule="auto"/>
        <w:rPr>
          <w:i/>
        </w:rPr>
      </w:pPr>
      <w:r w:rsidRPr="004861DE">
        <w:rPr>
          <w:i/>
        </w:rPr>
        <w:t>Please notify</w:t>
      </w:r>
      <w:r w:rsidR="004861DE" w:rsidRPr="004861DE">
        <w:rPr>
          <w:i/>
        </w:rPr>
        <w:t xml:space="preserve"> your advisor </w:t>
      </w:r>
      <w:r w:rsidRPr="004861DE">
        <w:rPr>
          <w:i/>
        </w:rPr>
        <w:t>via email or phone that you have withdrawn</w:t>
      </w:r>
      <w:r w:rsidR="004861DE" w:rsidRPr="004861DE">
        <w:rPr>
          <w:i/>
        </w:rPr>
        <w:t xml:space="preserve">. This includes: </w:t>
      </w:r>
      <w:r w:rsidR="00B30D58" w:rsidRPr="004861DE">
        <w:rPr>
          <w:i/>
        </w:rPr>
        <w:t>Student Success Center</w:t>
      </w:r>
      <w:r w:rsidRPr="004861DE">
        <w:rPr>
          <w:i/>
        </w:rPr>
        <w:t xml:space="preserve"> advisor, faculty advisor,</w:t>
      </w:r>
      <w:r w:rsidR="004861DE" w:rsidRPr="004861DE">
        <w:rPr>
          <w:i/>
        </w:rPr>
        <w:t xml:space="preserve"> </w:t>
      </w:r>
      <w:r w:rsidR="00B72628">
        <w:rPr>
          <w:i/>
        </w:rPr>
        <w:t xml:space="preserve">or </w:t>
      </w:r>
      <w:r w:rsidRPr="004861DE">
        <w:rPr>
          <w:i/>
        </w:rPr>
        <w:t>graduate program advisor</w:t>
      </w:r>
      <w:r w:rsidR="004861DE" w:rsidRPr="004861DE">
        <w:rPr>
          <w:i/>
        </w:rPr>
        <w:t xml:space="preserve">, and if applicable, </w:t>
      </w:r>
      <w:r w:rsidR="00B72628">
        <w:rPr>
          <w:i/>
        </w:rPr>
        <w:t>a</w:t>
      </w:r>
      <w:r w:rsidR="00B30D58" w:rsidRPr="004861DE">
        <w:rPr>
          <w:i/>
        </w:rPr>
        <w:t xml:space="preserve">thlete </w:t>
      </w:r>
      <w:r w:rsidR="00B72628">
        <w:rPr>
          <w:i/>
        </w:rPr>
        <w:t>a</w:t>
      </w:r>
      <w:r w:rsidR="00B30D58" w:rsidRPr="004861DE">
        <w:rPr>
          <w:i/>
        </w:rPr>
        <w:t>dvisor</w:t>
      </w:r>
      <w:r w:rsidRPr="004861DE">
        <w:rPr>
          <w:i/>
        </w:rPr>
        <w:t xml:space="preserve"> in the</w:t>
      </w:r>
      <w:r w:rsidR="0001607C" w:rsidRPr="004861DE">
        <w:rPr>
          <w:i/>
        </w:rPr>
        <w:t xml:space="preserve"> Academic Support Services for Student Athle</w:t>
      </w:r>
      <w:r w:rsidR="00B30D58" w:rsidRPr="004861DE">
        <w:rPr>
          <w:i/>
        </w:rPr>
        <w:t>tes</w:t>
      </w:r>
      <w:r w:rsidRPr="004861DE">
        <w:rPr>
          <w:i/>
        </w:rPr>
        <w:t xml:space="preserve"> Office</w:t>
      </w:r>
      <w:r w:rsidR="004861DE" w:rsidRPr="004861DE">
        <w:rPr>
          <w:i/>
        </w:rPr>
        <w:t>.</w:t>
      </w:r>
    </w:p>
    <w:p w14:paraId="3262BDAB" w14:textId="77777777" w:rsidR="00DB6F52" w:rsidRPr="004861DE" w:rsidRDefault="00DB6F52" w:rsidP="0001607C">
      <w:pPr>
        <w:spacing w:line="276" w:lineRule="auto"/>
        <w:rPr>
          <w:i/>
        </w:rPr>
      </w:pPr>
      <w:r w:rsidRPr="004861DE">
        <w:rPr>
          <w:i/>
        </w:rPr>
        <w:t>Student</w:t>
      </w:r>
      <w:r w:rsidR="00D530A8">
        <w:rPr>
          <w:i/>
        </w:rPr>
        <w:t>s</w:t>
      </w:r>
      <w:r w:rsidRPr="004861DE">
        <w:rPr>
          <w:i/>
        </w:rPr>
        <w:t xml:space="preserve"> living on campus </w:t>
      </w:r>
      <w:r w:rsidR="004861DE" w:rsidRPr="004861DE">
        <w:rPr>
          <w:i/>
        </w:rPr>
        <w:t xml:space="preserve">must </w:t>
      </w:r>
      <w:r w:rsidRPr="004861DE">
        <w:rPr>
          <w:i/>
        </w:rPr>
        <w:t xml:space="preserve">make arrangements with </w:t>
      </w:r>
      <w:r w:rsidR="00216C05">
        <w:rPr>
          <w:i/>
        </w:rPr>
        <w:t>Residence</w:t>
      </w:r>
      <w:r w:rsidRPr="004861DE">
        <w:rPr>
          <w:i/>
        </w:rPr>
        <w:t xml:space="preserve"> Life</w:t>
      </w:r>
      <w:r w:rsidR="004861DE" w:rsidRPr="004861DE">
        <w:rPr>
          <w:i/>
        </w:rPr>
        <w:t xml:space="preserve"> prior to moving out.</w:t>
      </w:r>
    </w:p>
    <w:p w14:paraId="1113085D" w14:textId="77777777" w:rsidR="0001607C" w:rsidRPr="00836C66" w:rsidRDefault="0001607C" w:rsidP="0001607C">
      <w:pPr>
        <w:spacing w:line="276" w:lineRule="auto"/>
      </w:pPr>
    </w:p>
    <w:p w14:paraId="223496F4" w14:textId="77777777" w:rsidR="00A24FA9" w:rsidRDefault="004861DE" w:rsidP="00BC3FB9">
      <w:pPr>
        <w:spacing w:line="276" w:lineRule="auto"/>
      </w:pPr>
      <w:r>
        <w:rPr>
          <w:b/>
        </w:rPr>
        <w:t>Medical Withdrawal Request</w:t>
      </w:r>
      <w:r w:rsidR="002A2755" w:rsidRPr="0001607C">
        <w:rPr>
          <w:b/>
        </w:rPr>
        <w:t xml:space="preserve">: </w:t>
      </w:r>
      <w:r>
        <w:rPr>
          <w:b/>
        </w:rPr>
        <w:br/>
      </w:r>
      <w:r w:rsidRPr="00BC3FB9">
        <w:rPr>
          <w:i/>
        </w:rPr>
        <w:t xml:space="preserve">If you are seeking </w:t>
      </w:r>
      <w:r w:rsidR="00C51F30" w:rsidRPr="00BC3FB9">
        <w:rPr>
          <w:i/>
        </w:rPr>
        <w:t>a medica</w:t>
      </w:r>
      <w:r w:rsidR="00BC3FB9">
        <w:rPr>
          <w:i/>
        </w:rPr>
        <w:t>l withdrawal as defined in the U</w:t>
      </w:r>
      <w:r w:rsidR="00C51F30" w:rsidRPr="00BC3FB9">
        <w:rPr>
          <w:i/>
        </w:rPr>
        <w:t>niversity’s Withdrawal Polic</w:t>
      </w:r>
      <w:r w:rsidR="00BC3FB9" w:rsidRPr="00BC3FB9">
        <w:rPr>
          <w:i/>
        </w:rPr>
        <w:t>y</w:t>
      </w:r>
      <w:r w:rsidR="00C51F30" w:rsidRPr="00BC3FB9">
        <w:rPr>
          <w:i/>
        </w:rPr>
        <w:t xml:space="preserve">, you must </w:t>
      </w:r>
      <w:r w:rsidR="00770D57">
        <w:rPr>
          <w:i/>
        </w:rPr>
        <w:t xml:space="preserve">complete </w:t>
      </w:r>
      <w:r w:rsidR="006247E0">
        <w:rPr>
          <w:i/>
        </w:rPr>
        <w:t>this form</w:t>
      </w:r>
      <w:r w:rsidR="00770D57">
        <w:rPr>
          <w:i/>
        </w:rPr>
        <w:t xml:space="preserve"> and submit </w:t>
      </w:r>
      <w:r w:rsidR="00216C05">
        <w:rPr>
          <w:i/>
        </w:rPr>
        <w:t>it</w:t>
      </w:r>
      <w:r w:rsidR="00770D57">
        <w:rPr>
          <w:i/>
        </w:rPr>
        <w:t xml:space="preserve"> along with </w:t>
      </w:r>
      <w:r w:rsidRPr="00BC3FB9">
        <w:rPr>
          <w:i/>
        </w:rPr>
        <w:t>a letter outlining the circumstances</w:t>
      </w:r>
      <w:r w:rsidR="00C51F30" w:rsidRPr="00BC3FB9">
        <w:rPr>
          <w:i/>
        </w:rPr>
        <w:t xml:space="preserve"> which led to your request</w:t>
      </w:r>
      <w:r w:rsidR="00770D57">
        <w:rPr>
          <w:i/>
        </w:rPr>
        <w:t xml:space="preserve"> and </w:t>
      </w:r>
      <w:r w:rsidR="00C51F30" w:rsidRPr="00BC3FB9">
        <w:rPr>
          <w:i/>
        </w:rPr>
        <w:t>any relevant documentation to support it</w:t>
      </w:r>
      <w:r w:rsidR="00770D57">
        <w:rPr>
          <w:i/>
        </w:rPr>
        <w:t xml:space="preserve">.  </w:t>
      </w:r>
      <w:r w:rsidR="00C51F30" w:rsidRPr="00BC3FB9">
        <w:rPr>
          <w:i/>
        </w:rPr>
        <w:t>Your withdrawal will be processed upon receipt of this form</w:t>
      </w:r>
      <w:r w:rsidR="00BC3FB9">
        <w:rPr>
          <w:i/>
        </w:rPr>
        <w:t xml:space="preserve"> in the Registrar’s Office</w:t>
      </w:r>
      <w:r w:rsidR="00C51F30" w:rsidRPr="00BC3FB9">
        <w:rPr>
          <w:i/>
        </w:rPr>
        <w:t xml:space="preserve"> </w:t>
      </w:r>
      <w:r w:rsidR="00770D57">
        <w:rPr>
          <w:i/>
        </w:rPr>
        <w:t>and</w:t>
      </w:r>
      <w:r w:rsidR="00C51F30" w:rsidRPr="00BC3FB9">
        <w:rPr>
          <w:i/>
        </w:rPr>
        <w:t xml:space="preserve"> your letter will be reviewed by the </w:t>
      </w:r>
      <w:r w:rsidR="007A4A8D" w:rsidRPr="00BC3FB9">
        <w:rPr>
          <w:i/>
        </w:rPr>
        <w:t>Dean of</w:t>
      </w:r>
      <w:r w:rsidR="004075F7" w:rsidRPr="00BC3FB9">
        <w:rPr>
          <w:i/>
        </w:rPr>
        <w:t xml:space="preserve"> Students</w:t>
      </w:r>
      <w:r w:rsidR="00C51F30" w:rsidRPr="00BC3FB9">
        <w:rPr>
          <w:i/>
        </w:rPr>
        <w:t xml:space="preserve"> (</w:t>
      </w:r>
      <w:r w:rsidR="004075F7" w:rsidRPr="00BC3FB9">
        <w:rPr>
          <w:i/>
        </w:rPr>
        <w:t xml:space="preserve">or </w:t>
      </w:r>
      <w:r w:rsidR="00C51F30" w:rsidRPr="00BC3FB9">
        <w:rPr>
          <w:i/>
        </w:rPr>
        <w:t>their</w:t>
      </w:r>
      <w:r w:rsidR="004075F7" w:rsidRPr="00BC3FB9">
        <w:rPr>
          <w:i/>
        </w:rPr>
        <w:t xml:space="preserve"> </w:t>
      </w:r>
      <w:r w:rsidR="00C51F30" w:rsidRPr="00BC3FB9">
        <w:rPr>
          <w:i/>
        </w:rPr>
        <w:t>d</w:t>
      </w:r>
      <w:r w:rsidR="004075F7" w:rsidRPr="00BC3FB9">
        <w:rPr>
          <w:i/>
        </w:rPr>
        <w:t>esignee</w:t>
      </w:r>
      <w:r w:rsidR="00C51F30" w:rsidRPr="00BC3FB9">
        <w:rPr>
          <w:i/>
        </w:rPr>
        <w:t xml:space="preserve">) </w:t>
      </w:r>
      <w:r w:rsidR="00BC3FB9" w:rsidRPr="00BC3FB9">
        <w:rPr>
          <w:i/>
        </w:rPr>
        <w:t>to determine if you quality for a medical withdrawal.</w:t>
      </w:r>
      <w:r w:rsidR="00C51F30" w:rsidRPr="00BC3FB9">
        <w:rPr>
          <w:i/>
        </w:rPr>
        <w:t xml:space="preserve"> </w:t>
      </w:r>
      <w:r w:rsidR="00BC3FB9" w:rsidRPr="00BC3FB9">
        <w:rPr>
          <w:i/>
        </w:rPr>
        <w:t>The Dean of Students Office can advise</w:t>
      </w:r>
      <w:r w:rsidR="00BC3FB9">
        <w:rPr>
          <w:i/>
        </w:rPr>
        <w:t xml:space="preserve"> you with this process </w:t>
      </w:r>
      <w:r w:rsidR="00AF7A61">
        <w:rPr>
          <w:i/>
        </w:rPr>
        <w:t>should</w:t>
      </w:r>
      <w:r w:rsidR="00BC3FB9">
        <w:rPr>
          <w:i/>
        </w:rPr>
        <w:t xml:space="preserve"> you need assistance.</w:t>
      </w:r>
    </w:p>
    <w:p w14:paraId="568FC6D6" w14:textId="77777777" w:rsidR="00CB45CE" w:rsidRDefault="00CB45CE" w:rsidP="00BC3FB9">
      <w:pPr>
        <w:spacing w:line="276" w:lineRule="auto"/>
      </w:pPr>
    </w:p>
    <w:p w14:paraId="64CBE26C" w14:textId="77777777" w:rsidR="00CB45CE" w:rsidRPr="00CB45CE" w:rsidRDefault="00CB45CE" w:rsidP="00BC3FB9">
      <w:pPr>
        <w:spacing w:line="276" w:lineRule="auto"/>
      </w:pPr>
      <w:r>
        <w:rPr>
          <w:b/>
        </w:rPr>
        <w:t>Active Duty Withdrawal Request</w:t>
      </w:r>
      <w:r w:rsidR="00AF7A61" w:rsidRPr="0001607C">
        <w:rPr>
          <w:b/>
        </w:rPr>
        <w:t xml:space="preserve">: </w:t>
      </w:r>
      <w:r>
        <w:rPr>
          <w:b/>
        </w:rPr>
        <w:br/>
      </w:r>
      <w:r>
        <w:rPr>
          <w:i/>
        </w:rPr>
        <w:t xml:space="preserve">If you have been called to active duty and need to withdraw from all classes, complete </w:t>
      </w:r>
      <w:r w:rsidR="00C054A8">
        <w:rPr>
          <w:i/>
        </w:rPr>
        <w:t>this form</w:t>
      </w:r>
      <w:r w:rsidR="00770D57">
        <w:rPr>
          <w:i/>
        </w:rPr>
        <w:t xml:space="preserve"> and submit </w:t>
      </w:r>
      <w:r w:rsidR="00216C05">
        <w:rPr>
          <w:i/>
        </w:rPr>
        <w:t>it</w:t>
      </w:r>
      <w:r w:rsidR="00770D57">
        <w:rPr>
          <w:i/>
        </w:rPr>
        <w:t xml:space="preserve"> along with a copy of your</w:t>
      </w:r>
      <w:r w:rsidR="00770D57" w:rsidRPr="00770D57">
        <w:rPr>
          <w:i/>
        </w:rPr>
        <w:t xml:space="preserve"> military or</w:t>
      </w:r>
      <w:r w:rsidR="00770D57">
        <w:rPr>
          <w:i/>
        </w:rPr>
        <w:t>ders.</w:t>
      </w:r>
      <w:r w:rsidR="00216C05">
        <w:rPr>
          <w:i/>
        </w:rPr>
        <w:t xml:space="preserve">  In addition, e-mail a copy of your military orders to </w:t>
      </w:r>
      <w:hyperlink r:id="rId11" w:history="1">
        <w:r w:rsidR="00216C05" w:rsidRPr="0052120B">
          <w:rPr>
            <w:rStyle w:val="Hyperlink"/>
            <w:i/>
          </w:rPr>
          <w:t>studentaccounts@bellarmine.edu</w:t>
        </w:r>
      </w:hyperlink>
      <w:r w:rsidR="00216C05">
        <w:rPr>
          <w:i/>
        </w:rPr>
        <w:t xml:space="preserve"> for a tuition refund.</w:t>
      </w:r>
    </w:p>
    <w:p w14:paraId="7CBA2B89" w14:textId="77777777" w:rsidR="00D311C4" w:rsidRPr="00C71887" w:rsidRDefault="00246755" w:rsidP="00C71887">
      <w:pPr>
        <w:rPr>
          <w:b/>
          <w:i/>
        </w:rPr>
      </w:pPr>
      <w:r w:rsidRPr="0001607C">
        <w:lastRenderedPageBreak/>
        <w:br/>
      </w:r>
      <w:r w:rsidR="009F2F79" w:rsidRPr="009F2F79">
        <w:rPr>
          <w:b/>
        </w:rPr>
        <w:t>Submit completed form to the Registrar’s Office</w:t>
      </w:r>
      <w:r w:rsidR="00C71887">
        <w:rPr>
          <w:b/>
        </w:rPr>
        <w:t xml:space="preserve"> at</w:t>
      </w:r>
      <w:r w:rsidR="00C71887">
        <w:rPr>
          <w:b/>
        </w:rPr>
        <w:br/>
      </w:r>
      <w:hyperlink r:id="rId12" w:history="1">
        <w:r w:rsidR="009F2F79" w:rsidRPr="009F2F79">
          <w:rPr>
            <w:rStyle w:val="Hyperlink"/>
            <w:b/>
          </w:rPr>
          <w:t>registrar@bellarmine.edu</w:t>
        </w:r>
      </w:hyperlink>
      <w:r w:rsidR="009F2F79" w:rsidRPr="009F2F79">
        <w:rPr>
          <w:b/>
        </w:rPr>
        <w:t xml:space="preserve"> </w:t>
      </w:r>
      <w:r w:rsidR="00C71887">
        <w:rPr>
          <w:b/>
        </w:rPr>
        <w:t>or in-person, Horrigan Hall 205</w:t>
      </w:r>
      <w:r w:rsidR="00C71887">
        <w:rPr>
          <w:b/>
        </w:rPr>
        <w:tab/>
      </w:r>
      <w:r w:rsidR="00C71887">
        <w:rPr>
          <w:b/>
        </w:rPr>
        <w:tab/>
      </w:r>
      <w:r w:rsidR="00D311C4" w:rsidRPr="00C71887">
        <w:rPr>
          <w:i/>
        </w:rPr>
        <w:t>Date Received in Registrar’s Office</w:t>
      </w:r>
      <w:r w:rsidR="00C51F30" w:rsidRPr="00C71887">
        <w:rPr>
          <w:i/>
        </w:rPr>
        <w:t xml:space="preserve"> ______________</w:t>
      </w:r>
      <w:r w:rsidR="00C71887">
        <w:rPr>
          <w:i/>
        </w:rPr>
        <w:t>_______</w:t>
      </w:r>
    </w:p>
    <w:sectPr w:rsidR="00D311C4" w:rsidRPr="00C71887" w:rsidSect="00B73A31">
      <w:footerReference w:type="default" r:id="rId13"/>
      <w:pgSz w:w="12240" w:h="15840" w:code="1"/>
      <w:pgMar w:top="720" w:right="720" w:bottom="720" w:left="720" w:header="720" w:footer="39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B6DCB" w14:textId="77777777" w:rsidR="003F36A9" w:rsidRDefault="003F36A9">
      <w:r>
        <w:separator/>
      </w:r>
    </w:p>
  </w:endnote>
  <w:endnote w:type="continuationSeparator" w:id="0">
    <w:p w14:paraId="2AB05AE3" w14:textId="77777777" w:rsidR="003F36A9" w:rsidRDefault="003F3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1E8C5" w14:textId="77777777" w:rsidR="00E87E96" w:rsidRDefault="00E87E96" w:rsidP="005B2CDC">
    <w:pPr>
      <w:pStyle w:val="Footer"/>
      <w:tabs>
        <w:tab w:val="center" w:pos="5400"/>
        <w:tab w:val="left" w:pos="7170"/>
      </w:tabs>
      <w:jc w:val="center"/>
    </w:pPr>
    <w:r>
      <w:t>Form printed on</w:t>
    </w:r>
  </w:p>
  <w:p w14:paraId="234BA35D" w14:textId="77777777" w:rsidR="00E87E96" w:rsidRDefault="00AA5C6A" w:rsidP="00AA5C6A">
    <w:pPr>
      <w:pStyle w:val="Footer"/>
      <w:tabs>
        <w:tab w:val="center" w:pos="5400"/>
        <w:tab w:val="left" w:pos="7170"/>
      </w:tabs>
      <w:jc w:val="center"/>
    </w:pPr>
    <w:r>
      <w:fldChar w:fldCharType="begin"/>
    </w:r>
    <w:r>
      <w:instrText xml:space="preserve"> CREATEDATE  \@ "M/d/yyyy h:mm am/pm"  \* MERGEFORMAT </w:instrText>
    </w:r>
    <w:r>
      <w:fldChar w:fldCharType="separate"/>
    </w:r>
    <w:r w:rsidR="003F36A9">
      <w:rPr>
        <w:noProof/>
      </w:rPr>
      <w:t>1/7/2026 10:41 AM</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0DB82" w14:textId="77777777" w:rsidR="003F36A9" w:rsidRDefault="003F36A9">
      <w:r>
        <w:separator/>
      </w:r>
    </w:p>
  </w:footnote>
  <w:footnote w:type="continuationSeparator" w:id="0">
    <w:p w14:paraId="678D10CB" w14:textId="77777777" w:rsidR="003F36A9" w:rsidRDefault="003F36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B109E"/>
    <w:multiLevelType w:val="hybridMultilevel"/>
    <w:tmpl w:val="5854E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C03073"/>
    <w:multiLevelType w:val="hybridMultilevel"/>
    <w:tmpl w:val="3C50248E"/>
    <w:lvl w:ilvl="0" w:tplc="F5AEC8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DE63B8"/>
    <w:multiLevelType w:val="hybridMultilevel"/>
    <w:tmpl w:val="93A805D4"/>
    <w:lvl w:ilvl="0" w:tplc="F5AEC8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7197385">
    <w:abstractNumId w:val="1"/>
  </w:num>
  <w:num w:numId="2" w16cid:durableId="1323772076">
    <w:abstractNumId w:val="2"/>
  </w:num>
  <w:num w:numId="3" w16cid:durableId="180894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6A9"/>
    <w:rsid w:val="0001607C"/>
    <w:rsid w:val="000517F1"/>
    <w:rsid w:val="000A2DE5"/>
    <w:rsid w:val="000A491F"/>
    <w:rsid w:val="000B3A12"/>
    <w:rsid w:val="000D116F"/>
    <w:rsid w:val="0010191C"/>
    <w:rsid w:val="00122215"/>
    <w:rsid w:val="00141331"/>
    <w:rsid w:val="00147555"/>
    <w:rsid w:val="001A7A54"/>
    <w:rsid w:val="001E2A5C"/>
    <w:rsid w:val="00216C05"/>
    <w:rsid w:val="00220410"/>
    <w:rsid w:val="00246755"/>
    <w:rsid w:val="002832B6"/>
    <w:rsid w:val="00292CB8"/>
    <w:rsid w:val="002A2755"/>
    <w:rsid w:val="003064BF"/>
    <w:rsid w:val="003245A9"/>
    <w:rsid w:val="00336E84"/>
    <w:rsid w:val="003442A6"/>
    <w:rsid w:val="003B51B7"/>
    <w:rsid w:val="003C2C4F"/>
    <w:rsid w:val="003F36A9"/>
    <w:rsid w:val="00406B4B"/>
    <w:rsid w:val="004075F7"/>
    <w:rsid w:val="00412867"/>
    <w:rsid w:val="00426E2E"/>
    <w:rsid w:val="00431480"/>
    <w:rsid w:val="0044206F"/>
    <w:rsid w:val="0044601A"/>
    <w:rsid w:val="004861DE"/>
    <w:rsid w:val="004A32E2"/>
    <w:rsid w:val="004C4692"/>
    <w:rsid w:val="004C7035"/>
    <w:rsid w:val="004D60ED"/>
    <w:rsid w:val="005075DA"/>
    <w:rsid w:val="0051131D"/>
    <w:rsid w:val="00514302"/>
    <w:rsid w:val="00514680"/>
    <w:rsid w:val="00544EF6"/>
    <w:rsid w:val="00546AD4"/>
    <w:rsid w:val="005A2AA8"/>
    <w:rsid w:val="005B2CDC"/>
    <w:rsid w:val="005D0882"/>
    <w:rsid w:val="00604C73"/>
    <w:rsid w:val="006247E0"/>
    <w:rsid w:val="00630783"/>
    <w:rsid w:val="00657463"/>
    <w:rsid w:val="006666DE"/>
    <w:rsid w:val="00696B10"/>
    <w:rsid w:val="006A5BA6"/>
    <w:rsid w:val="006D5E96"/>
    <w:rsid w:val="006D651F"/>
    <w:rsid w:val="006E6992"/>
    <w:rsid w:val="006F57EE"/>
    <w:rsid w:val="00715853"/>
    <w:rsid w:val="0072403A"/>
    <w:rsid w:val="00735A1F"/>
    <w:rsid w:val="00737863"/>
    <w:rsid w:val="007404BB"/>
    <w:rsid w:val="00762B2D"/>
    <w:rsid w:val="00770D57"/>
    <w:rsid w:val="00771AE7"/>
    <w:rsid w:val="007720C7"/>
    <w:rsid w:val="00793CC1"/>
    <w:rsid w:val="007A4A8D"/>
    <w:rsid w:val="007A546B"/>
    <w:rsid w:val="007B7856"/>
    <w:rsid w:val="007E2839"/>
    <w:rsid w:val="00840649"/>
    <w:rsid w:val="00856267"/>
    <w:rsid w:val="00857471"/>
    <w:rsid w:val="00864734"/>
    <w:rsid w:val="008732BB"/>
    <w:rsid w:val="00875AD1"/>
    <w:rsid w:val="00885A87"/>
    <w:rsid w:val="00895A53"/>
    <w:rsid w:val="00897734"/>
    <w:rsid w:val="008B4174"/>
    <w:rsid w:val="008E77FC"/>
    <w:rsid w:val="00920469"/>
    <w:rsid w:val="009212E4"/>
    <w:rsid w:val="00940CB3"/>
    <w:rsid w:val="00974969"/>
    <w:rsid w:val="00982C0C"/>
    <w:rsid w:val="00983531"/>
    <w:rsid w:val="00985240"/>
    <w:rsid w:val="0099425A"/>
    <w:rsid w:val="00996B12"/>
    <w:rsid w:val="009976FA"/>
    <w:rsid w:val="009D2F99"/>
    <w:rsid w:val="009E45F7"/>
    <w:rsid w:val="009F2F79"/>
    <w:rsid w:val="00A052D7"/>
    <w:rsid w:val="00A07054"/>
    <w:rsid w:val="00A14A79"/>
    <w:rsid w:val="00A24FA9"/>
    <w:rsid w:val="00A33F27"/>
    <w:rsid w:val="00A936C1"/>
    <w:rsid w:val="00AA1FBA"/>
    <w:rsid w:val="00AA4662"/>
    <w:rsid w:val="00AA5C6A"/>
    <w:rsid w:val="00AA7FCC"/>
    <w:rsid w:val="00AC2F73"/>
    <w:rsid w:val="00AF683E"/>
    <w:rsid w:val="00AF7A61"/>
    <w:rsid w:val="00B11E18"/>
    <w:rsid w:val="00B30D58"/>
    <w:rsid w:val="00B4508C"/>
    <w:rsid w:val="00B6368D"/>
    <w:rsid w:val="00B72628"/>
    <w:rsid w:val="00B73A31"/>
    <w:rsid w:val="00B90629"/>
    <w:rsid w:val="00BA7981"/>
    <w:rsid w:val="00BB6579"/>
    <w:rsid w:val="00BC3FB9"/>
    <w:rsid w:val="00C02A90"/>
    <w:rsid w:val="00C054A8"/>
    <w:rsid w:val="00C14EDE"/>
    <w:rsid w:val="00C23990"/>
    <w:rsid w:val="00C250E9"/>
    <w:rsid w:val="00C45F2E"/>
    <w:rsid w:val="00C51F30"/>
    <w:rsid w:val="00C54EC7"/>
    <w:rsid w:val="00C71887"/>
    <w:rsid w:val="00C83FB4"/>
    <w:rsid w:val="00C95B01"/>
    <w:rsid w:val="00CB45CE"/>
    <w:rsid w:val="00CB5187"/>
    <w:rsid w:val="00CE03E5"/>
    <w:rsid w:val="00CE2EC4"/>
    <w:rsid w:val="00D10859"/>
    <w:rsid w:val="00D154D3"/>
    <w:rsid w:val="00D30DA5"/>
    <w:rsid w:val="00D311C4"/>
    <w:rsid w:val="00D530A8"/>
    <w:rsid w:val="00D94A4A"/>
    <w:rsid w:val="00DA4956"/>
    <w:rsid w:val="00DB6F52"/>
    <w:rsid w:val="00DC4A01"/>
    <w:rsid w:val="00DE3B1D"/>
    <w:rsid w:val="00DE4FED"/>
    <w:rsid w:val="00E517C7"/>
    <w:rsid w:val="00E77107"/>
    <w:rsid w:val="00E87E96"/>
    <w:rsid w:val="00F011D7"/>
    <w:rsid w:val="00F123F0"/>
    <w:rsid w:val="00F15CC1"/>
    <w:rsid w:val="00F2645A"/>
    <w:rsid w:val="00F33BD0"/>
    <w:rsid w:val="00F5330A"/>
    <w:rsid w:val="00FB5192"/>
    <w:rsid w:val="00FC2849"/>
    <w:rsid w:val="00FE595B"/>
    <w:rsid w:val="00FF3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856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1FBA"/>
  </w:style>
  <w:style w:type="paragraph" w:styleId="Heading1">
    <w:name w:val="heading 1"/>
    <w:basedOn w:val="Normal"/>
    <w:next w:val="Normal"/>
    <w:qFormat/>
    <w:rsid w:val="00AA1FBA"/>
    <w:pPr>
      <w:keepNext/>
      <w:jc w:val="center"/>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A1FBA"/>
    <w:pPr>
      <w:tabs>
        <w:tab w:val="center" w:pos="4320"/>
        <w:tab w:val="right" w:pos="8640"/>
      </w:tabs>
    </w:pPr>
  </w:style>
  <w:style w:type="paragraph" w:styleId="BalloonText">
    <w:name w:val="Balloon Text"/>
    <w:basedOn w:val="Normal"/>
    <w:link w:val="BalloonTextChar"/>
    <w:rsid w:val="00771AE7"/>
    <w:rPr>
      <w:rFonts w:ascii="Tahoma" w:hAnsi="Tahoma" w:cs="Tahoma"/>
      <w:sz w:val="16"/>
      <w:szCs w:val="16"/>
    </w:rPr>
  </w:style>
  <w:style w:type="character" w:customStyle="1" w:styleId="BalloonTextChar">
    <w:name w:val="Balloon Text Char"/>
    <w:basedOn w:val="DefaultParagraphFont"/>
    <w:link w:val="BalloonText"/>
    <w:rsid w:val="00771AE7"/>
    <w:rPr>
      <w:rFonts w:ascii="Tahoma" w:hAnsi="Tahoma" w:cs="Tahoma"/>
      <w:sz w:val="16"/>
      <w:szCs w:val="16"/>
    </w:rPr>
  </w:style>
  <w:style w:type="paragraph" w:styleId="Header">
    <w:name w:val="header"/>
    <w:basedOn w:val="Normal"/>
    <w:link w:val="HeaderChar"/>
    <w:rsid w:val="00897734"/>
    <w:pPr>
      <w:tabs>
        <w:tab w:val="center" w:pos="4680"/>
        <w:tab w:val="right" w:pos="9360"/>
      </w:tabs>
    </w:pPr>
  </w:style>
  <w:style w:type="character" w:customStyle="1" w:styleId="HeaderChar">
    <w:name w:val="Header Char"/>
    <w:basedOn w:val="DefaultParagraphFont"/>
    <w:link w:val="Header"/>
    <w:rsid w:val="00897734"/>
  </w:style>
  <w:style w:type="character" w:styleId="CommentReference">
    <w:name w:val="annotation reference"/>
    <w:basedOn w:val="DefaultParagraphFont"/>
    <w:rsid w:val="00406B4B"/>
    <w:rPr>
      <w:sz w:val="16"/>
      <w:szCs w:val="16"/>
    </w:rPr>
  </w:style>
  <w:style w:type="paragraph" w:styleId="CommentText">
    <w:name w:val="annotation text"/>
    <w:basedOn w:val="Normal"/>
    <w:link w:val="CommentTextChar"/>
    <w:rsid w:val="00406B4B"/>
  </w:style>
  <w:style w:type="character" w:customStyle="1" w:styleId="CommentTextChar">
    <w:name w:val="Comment Text Char"/>
    <w:basedOn w:val="DefaultParagraphFont"/>
    <w:link w:val="CommentText"/>
    <w:rsid w:val="00406B4B"/>
  </w:style>
  <w:style w:type="paragraph" w:styleId="CommentSubject">
    <w:name w:val="annotation subject"/>
    <w:basedOn w:val="CommentText"/>
    <w:next w:val="CommentText"/>
    <w:link w:val="CommentSubjectChar"/>
    <w:rsid w:val="00406B4B"/>
    <w:rPr>
      <w:b/>
      <w:bCs/>
    </w:rPr>
  </w:style>
  <w:style w:type="character" w:customStyle="1" w:styleId="CommentSubjectChar">
    <w:name w:val="Comment Subject Char"/>
    <w:basedOn w:val="CommentTextChar"/>
    <w:link w:val="CommentSubject"/>
    <w:rsid w:val="00406B4B"/>
    <w:rPr>
      <w:b/>
      <w:bCs/>
    </w:rPr>
  </w:style>
  <w:style w:type="character" w:styleId="Hyperlink">
    <w:name w:val="Hyperlink"/>
    <w:basedOn w:val="DefaultParagraphFont"/>
    <w:rsid w:val="00CE03E5"/>
    <w:rPr>
      <w:color w:val="0000FF" w:themeColor="hyperlink"/>
      <w:u w:val="single"/>
    </w:rPr>
  </w:style>
  <w:style w:type="character" w:styleId="FollowedHyperlink">
    <w:name w:val="FollowedHyperlink"/>
    <w:basedOn w:val="DefaultParagraphFont"/>
    <w:rsid w:val="00630783"/>
    <w:rPr>
      <w:color w:val="800080" w:themeColor="followedHyperlink"/>
      <w:u w:val="single"/>
    </w:rPr>
  </w:style>
  <w:style w:type="paragraph" w:styleId="ListParagraph">
    <w:name w:val="List Paragraph"/>
    <w:basedOn w:val="Normal"/>
    <w:uiPriority w:val="34"/>
    <w:qFormat/>
    <w:rsid w:val="00762B2D"/>
    <w:pPr>
      <w:ind w:left="720"/>
      <w:contextualSpacing/>
    </w:pPr>
  </w:style>
  <w:style w:type="character" w:customStyle="1" w:styleId="FooterChar">
    <w:name w:val="Footer Char"/>
    <w:basedOn w:val="DefaultParagraphFont"/>
    <w:link w:val="Footer"/>
    <w:uiPriority w:val="99"/>
    <w:rsid w:val="00735A1F"/>
  </w:style>
  <w:style w:type="character" w:styleId="UnresolvedMention">
    <w:name w:val="Unresolved Mention"/>
    <w:basedOn w:val="DefaultParagraphFont"/>
    <w:uiPriority w:val="99"/>
    <w:semiHidden/>
    <w:unhideWhenUsed/>
    <w:rsid w:val="00216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48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atalog.bellarmine.ed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gistrar@bellarmine.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udentaccounts@bellarmine.ed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ellarmineonline.sharepoint.com/sites/StudentAccountsInfo" TargetMode="External"/><Relationship Id="rId4" Type="http://schemas.openxmlformats.org/officeDocument/2006/relationships/settings" Target="settings.xml"/><Relationship Id="rId9" Type="http://schemas.openxmlformats.org/officeDocument/2006/relationships/hyperlink" Target="https://www.bellarmine.edu/registrar/academic-calend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425CD-836B-48D0-9B2C-492C07868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Spring%202026</Template>
  <TotalTime>1</TotalTime>
  <Pages>2</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SPRING 2008</vt:lpstr>
    </vt:vector>
  </TitlesOfParts>
  <Company>Bellarmine University</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2008</dc:title>
  <dc:creator>Patrick G. Fawcett</dc:creator>
  <cp:lastModifiedBy>Patrick G. Fawcett</cp:lastModifiedBy>
  <cp:revision>2</cp:revision>
  <cp:lastPrinted>2016-05-26T17:45:00Z</cp:lastPrinted>
  <dcterms:created xsi:type="dcterms:W3CDTF">2026-01-07T15:46:00Z</dcterms:created>
  <dcterms:modified xsi:type="dcterms:W3CDTF">2026-01-07T15:46:00Z</dcterms:modified>
</cp:coreProperties>
</file>